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10" w:type="dxa"/>
        <w:tblInd w:w="-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855"/>
        <w:gridCol w:w="4855"/>
      </w:tblGrid>
      <w:tr w:rsidR="00B7641F" w:rsidTr="00B7641F">
        <w:tc>
          <w:tcPr>
            <w:tcW w:w="97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7641F" w:rsidRPr="00492262" w:rsidRDefault="00B7641F" w:rsidP="00492262">
            <w:pPr>
              <w:pStyle w:val="Kopfzeile"/>
              <w:tabs>
                <w:tab w:val="clear" w:pos="4536"/>
                <w:tab w:val="clear" w:pos="9072"/>
              </w:tabs>
              <w:spacing w:after="0"/>
              <w:rPr>
                <w:rFonts w:ascii="Verdana" w:hAnsi="Verdana"/>
                <w:b/>
                <w:i/>
                <w:smallCaps/>
                <w:spacing w:val="40"/>
                <w:sz w:val="48"/>
                <w:szCs w:val="48"/>
              </w:rPr>
            </w:pPr>
            <w:r w:rsidRPr="00492262">
              <w:rPr>
                <w:rFonts w:ascii="Verdana" w:hAnsi="Verdana"/>
                <w:b/>
                <w:i/>
                <w:smallCaps/>
                <w:spacing w:val="40"/>
                <w:sz w:val="48"/>
                <w:szCs w:val="48"/>
              </w:rPr>
              <w:t>Unterschriften</w:t>
            </w:r>
            <w:r w:rsidR="00492262" w:rsidRPr="00492262">
              <w:rPr>
                <w:rFonts w:ascii="Verdana" w:hAnsi="Verdana"/>
                <w:b/>
                <w:i/>
                <w:smallCaps/>
                <w:spacing w:val="40"/>
                <w:sz w:val="48"/>
                <w:szCs w:val="48"/>
              </w:rPr>
              <w:t xml:space="preserve"> / Signatures</w:t>
            </w:r>
          </w:p>
        </w:tc>
      </w:tr>
      <w:tr w:rsidR="00E036B6" w:rsidTr="00B7641F">
        <w:tc>
          <w:tcPr>
            <w:tcW w:w="485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E036B6" w:rsidRPr="00446CB9" w:rsidRDefault="00E036B6" w:rsidP="00492262">
            <w:pPr>
              <w:spacing w:before="60"/>
              <w:rPr>
                <w:rFonts w:ascii="Verdana" w:hAnsi="Verdana"/>
                <w:b/>
                <w:sz w:val="32"/>
                <w:szCs w:val="32"/>
              </w:rPr>
            </w:pPr>
            <w:r w:rsidRPr="00446CB9">
              <w:rPr>
                <w:rFonts w:ascii="Verdana" w:hAnsi="Verdana"/>
                <w:b/>
                <w:sz w:val="32"/>
                <w:szCs w:val="32"/>
              </w:rPr>
              <w:t>Name des Vereins</w:t>
            </w:r>
            <w:r w:rsidR="00E131AE" w:rsidRPr="00446CB9">
              <w:rPr>
                <w:rFonts w:ascii="Verdana" w:hAnsi="Verdana"/>
                <w:b/>
                <w:sz w:val="32"/>
                <w:szCs w:val="32"/>
              </w:rPr>
              <w:br/>
              <w:t>nom de la société</w:t>
            </w:r>
          </w:p>
        </w:tc>
        <w:tc>
          <w:tcPr>
            <w:tcW w:w="4855" w:type="dxa"/>
            <w:tcBorders>
              <w:top w:val="single" w:sz="12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</w:tcPr>
          <w:p w:rsidR="00E036B6" w:rsidRPr="00446CB9" w:rsidRDefault="00E036B6" w:rsidP="00492262">
            <w:pPr>
              <w:spacing w:before="120" w:after="0"/>
              <w:ind w:left="108"/>
              <w:rPr>
                <w:rFonts w:ascii="Verdana" w:hAnsi="Verdana"/>
                <w:b/>
                <w:sz w:val="28"/>
              </w:rPr>
            </w:pPr>
          </w:p>
        </w:tc>
      </w:tr>
      <w:tr w:rsidR="00E036B6" w:rsidRPr="009A182C">
        <w:trPr>
          <w:trHeight w:hRule="exact" w:val="142"/>
        </w:trPr>
        <w:tc>
          <w:tcPr>
            <w:tcW w:w="485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E036B6" w:rsidRPr="00446CB9" w:rsidRDefault="00E036B6" w:rsidP="00E036B6">
            <w:pPr>
              <w:tabs>
                <w:tab w:val="left" w:pos="3615"/>
                <w:tab w:val="right" w:leader="dot" w:pos="9356"/>
              </w:tabs>
              <w:spacing w:before="60"/>
              <w:rPr>
                <w:rFonts w:ascii="Verdana" w:hAnsi="Verdana"/>
                <w:sz w:val="8"/>
                <w:szCs w:val="8"/>
              </w:rPr>
            </w:pPr>
          </w:p>
        </w:tc>
        <w:tc>
          <w:tcPr>
            <w:tcW w:w="4855" w:type="dxa"/>
            <w:tcBorders>
              <w:top w:val="single" w:sz="8" w:space="0" w:color="auto"/>
              <w:bottom w:val="single" w:sz="8" w:space="0" w:color="auto"/>
            </w:tcBorders>
          </w:tcPr>
          <w:p w:rsidR="00E036B6" w:rsidRPr="00446CB9" w:rsidRDefault="00E036B6">
            <w:pPr>
              <w:tabs>
                <w:tab w:val="left" w:pos="3615"/>
                <w:tab w:val="right" w:leader="dot" w:pos="9356"/>
              </w:tabs>
              <w:spacing w:before="60"/>
              <w:jc w:val="center"/>
              <w:rPr>
                <w:rFonts w:ascii="Verdana" w:hAnsi="Verdana"/>
                <w:sz w:val="8"/>
                <w:szCs w:val="8"/>
              </w:rPr>
            </w:pPr>
          </w:p>
        </w:tc>
      </w:tr>
      <w:tr w:rsidR="00E036B6">
        <w:tc>
          <w:tcPr>
            <w:tcW w:w="4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D9D9D9"/>
            <w:vAlign w:val="center"/>
          </w:tcPr>
          <w:p w:rsidR="00E036B6" w:rsidRPr="00446CB9" w:rsidRDefault="00E036B6" w:rsidP="00492262">
            <w:pPr>
              <w:spacing w:before="60"/>
              <w:rPr>
                <w:rFonts w:ascii="Verdana" w:hAnsi="Verdana"/>
                <w:sz w:val="24"/>
              </w:rPr>
            </w:pPr>
            <w:r w:rsidRPr="00446CB9">
              <w:rPr>
                <w:rFonts w:ascii="Verdana" w:hAnsi="Verdana"/>
                <w:b/>
                <w:bCs/>
                <w:sz w:val="24"/>
                <w:lang w:val="de-CH"/>
              </w:rPr>
              <w:t>Name / nom    Vorname / prénom</w:t>
            </w:r>
          </w:p>
        </w:tc>
        <w:tc>
          <w:tcPr>
            <w:tcW w:w="4855" w:type="dxa"/>
            <w:tcBorders>
              <w:top w:val="single" w:sz="8" w:space="0" w:color="auto"/>
              <w:left w:val="dotted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</w:tcPr>
          <w:p w:rsidR="00E036B6" w:rsidRPr="00446CB9" w:rsidRDefault="00E036B6" w:rsidP="00492262">
            <w:pPr>
              <w:tabs>
                <w:tab w:val="right" w:leader="dot" w:pos="9356"/>
              </w:tabs>
              <w:spacing w:before="60"/>
              <w:jc w:val="center"/>
              <w:rPr>
                <w:rFonts w:ascii="Verdana" w:hAnsi="Verdana"/>
                <w:sz w:val="24"/>
              </w:rPr>
            </w:pPr>
            <w:r w:rsidRPr="00446CB9">
              <w:rPr>
                <w:rFonts w:ascii="Verdana" w:hAnsi="Verdana"/>
                <w:b/>
                <w:bCs/>
                <w:sz w:val="24"/>
                <w:lang w:val="de-CH"/>
              </w:rPr>
              <w:t>Unterschrift / signature</w:t>
            </w:r>
          </w:p>
        </w:tc>
      </w:tr>
      <w:tr w:rsidR="009A182C" w:rsidRPr="009A182C">
        <w:trPr>
          <w:cantSplit/>
          <w:trHeight w:hRule="exact" w:val="142"/>
        </w:trPr>
        <w:tc>
          <w:tcPr>
            <w:tcW w:w="48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9A182C" w:rsidRPr="00446CB9" w:rsidRDefault="009A182C" w:rsidP="00745778">
            <w:pPr>
              <w:tabs>
                <w:tab w:val="left" w:pos="3615"/>
                <w:tab w:val="right" w:leader="dot" w:pos="9356"/>
              </w:tabs>
              <w:spacing w:before="60"/>
              <w:rPr>
                <w:rFonts w:ascii="Verdana" w:hAnsi="Verdana"/>
                <w:sz w:val="8"/>
                <w:szCs w:val="8"/>
              </w:rPr>
            </w:pPr>
          </w:p>
        </w:tc>
        <w:tc>
          <w:tcPr>
            <w:tcW w:w="48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9A182C" w:rsidRPr="00446CB9" w:rsidRDefault="009A182C" w:rsidP="00492262">
            <w:pPr>
              <w:spacing w:before="60"/>
              <w:jc w:val="center"/>
              <w:rPr>
                <w:rFonts w:ascii="Verdana" w:hAnsi="Verdana"/>
                <w:sz w:val="8"/>
                <w:szCs w:val="8"/>
              </w:rPr>
            </w:pPr>
          </w:p>
        </w:tc>
      </w:tr>
      <w:tr w:rsidR="009A182C">
        <w:tc>
          <w:tcPr>
            <w:tcW w:w="4855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:rsidR="009A182C" w:rsidRPr="00446CB9" w:rsidRDefault="009A182C" w:rsidP="00492262">
            <w:pPr>
              <w:spacing w:before="60"/>
              <w:rPr>
                <w:rFonts w:ascii="Verdana" w:hAnsi="Verdana"/>
                <w:sz w:val="24"/>
                <w:lang w:val="de-CH"/>
              </w:rPr>
            </w:pPr>
            <w:r w:rsidRPr="00446CB9">
              <w:rPr>
                <w:rFonts w:ascii="Verdana" w:hAnsi="Verdana"/>
                <w:sz w:val="24"/>
                <w:lang w:val="de-CH"/>
              </w:rPr>
              <w:t>PräsidentIn / président(e)</w:t>
            </w:r>
          </w:p>
        </w:tc>
        <w:tc>
          <w:tcPr>
            <w:tcW w:w="4855" w:type="dxa"/>
            <w:tcBorders>
              <w:top w:val="single" w:sz="8" w:space="0" w:color="auto"/>
              <w:left w:val="dotted" w:sz="4" w:space="0" w:color="auto"/>
              <w:right w:val="single" w:sz="8" w:space="0" w:color="auto"/>
            </w:tcBorders>
            <w:vAlign w:val="center"/>
          </w:tcPr>
          <w:p w:rsidR="009A182C" w:rsidRPr="00446CB9" w:rsidRDefault="009A182C" w:rsidP="00492262">
            <w:pPr>
              <w:tabs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</w:rPr>
            </w:pPr>
          </w:p>
        </w:tc>
      </w:tr>
      <w:tr w:rsidR="009A182C">
        <w:tc>
          <w:tcPr>
            <w:tcW w:w="485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A182C" w:rsidRPr="00446CB9" w:rsidRDefault="00085FF6" w:rsidP="00492262">
            <w:pPr>
              <w:spacing w:before="60" w:after="0"/>
              <w:rPr>
                <w:rFonts w:ascii="Verdana" w:hAnsi="Verdana"/>
                <w:sz w:val="24"/>
                <w:lang w:val="de-CH"/>
              </w:rPr>
            </w:pPr>
            <w:sdt>
              <w:sdtPr>
                <w:rPr>
                  <w:rFonts w:ascii="Verdana" w:hAnsi="Verdana"/>
                  <w:sz w:val="24"/>
                  <w:lang w:val="de-CH"/>
                </w:rPr>
                <w:id w:val="28107156"/>
                <w:placeholder>
                  <w:docPart w:val="B32D864BF6E244AFAE6985CE884763E0"/>
                </w:placeholder>
                <w:showingPlcHdr/>
                <w:text/>
              </w:sdtPr>
              <w:sdtContent>
                <w:r w:rsidR="00775EB6" w:rsidRPr="006E7866">
                  <w:rPr>
                    <w:rFonts w:ascii="Verdana" w:hAnsi="Verdana"/>
                    <w:b/>
                    <w:sz w:val="28"/>
                    <w:szCs w:val="28"/>
                    <w:lang w:val="de-CH"/>
                  </w:rPr>
                  <w:t>…</w:t>
                </w:r>
              </w:sdtContent>
            </w:sdt>
            <w:r w:rsidR="00745778" w:rsidRPr="00446CB9">
              <w:rPr>
                <w:rFonts w:ascii="Verdana" w:hAnsi="Verdana"/>
                <w:sz w:val="24"/>
                <w:lang w:val="de-CH"/>
              </w:rPr>
              <w:br/>
            </w:r>
          </w:p>
        </w:tc>
        <w:tc>
          <w:tcPr>
            <w:tcW w:w="4855" w:type="dxa"/>
            <w:tcBorders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182C" w:rsidRPr="00446CB9" w:rsidRDefault="009A182C" w:rsidP="00492262">
            <w:pPr>
              <w:tabs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</w:rPr>
            </w:pPr>
          </w:p>
        </w:tc>
      </w:tr>
      <w:tr w:rsidR="009A182C" w:rsidRPr="00745778">
        <w:tc>
          <w:tcPr>
            <w:tcW w:w="4855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:rsidR="009A182C" w:rsidRPr="00446CB9" w:rsidRDefault="009A182C" w:rsidP="00492262">
            <w:pPr>
              <w:spacing w:before="60"/>
              <w:rPr>
                <w:rFonts w:ascii="Verdana" w:hAnsi="Verdana"/>
                <w:sz w:val="24"/>
                <w:lang w:val="de-CH"/>
              </w:rPr>
            </w:pPr>
            <w:r w:rsidRPr="00446CB9">
              <w:rPr>
                <w:rFonts w:ascii="Verdana" w:hAnsi="Verdana"/>
                <w:sz w:val="24"/>
                <w:lang w:val="de-CH"/>
              </w:rPr>
              <w:t>Vize-PräsidentIn / vice président(e)</w:t>
            </w:r>
          </w:p>
        </w:tc>
        <w:tc>
          <w:tcPr>
            <w:tcW w:w="4855" w:type="dxa"/>
            <w:tcBorders>
              <w:top w:val="single" w:sz="8" w:space="0" w:color="auto"/>
              <w:left w:val="dotted" w:sz="4" w:space="0" w:color="auto"/>
              <w:right w:val="single" w:sz="8" w:space="0" w:color="auto"/>
            </w:tcBorders>
            <w:vAlign w:val="center"/>
          </w:tcPr>
          <w:p w:rsidR="009A182C" w:rsidRPr="00446CB9" w:rsidRDefault="009A182C" w:rsidP="00492262">
            <w:pPr>
              <w:tabs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  <w:lang w:val="de-CH"/>
              </w:rPr>
            </w:pPr>
          </w:p>
        </w:tc>
      </w:tr>
      <w:tr w:rsidR="009A182C" w:rsidRPr="00745778">
        <w:tc>
          <w:tcPr>
            <w:tcW w:w="485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A182C" w:rsidRPr="00446CB9" w:rsidRDefault="00085FF6" w:rsidP="00492262">
            <w:pPr>
              <w:spacing w:before="60" w:after="0"/>
              <w:rPr>
                <w:rFonts w:ascii="Verdana" w:hAnsi="Verdana"/>
                <w:sz w:val="24"/>
                <w:lang w:val="de-CH"/>
              </w:rPr>
            </w:pPr>
            <w:sdt>
              <w:sdtPr>
                <w:rPr>
                  <w:rFonts w:ascii="Verdana" w:hAnsi="Verdana"/>
                  <w:sz w:val="24"/>
                  <w:lang w:val="de-CH"/>
                </w:rPr>
                <w:id w:val="28107197"/>
                <w:placeholder>
                  <w:docPart w:val="C7828C71D10F482C91C7F78CD3C6BBF4"/>
                </w:placeholder>
                <w:showingPlcHdr/>
                <w:text/>
              </w:sdtPr>
              <w:sdtContent>
                <w:r w:rsidR="00775EB6" w:rsidRPr="006E7866">
                  <w:rPr>
                    <w:rFonts w:ascii="Verdana" w:hAnsi="Verdana"/>
                    <w:b/>
                    <w:sz w:val="28"/>
                    <w:szCs w:val="28"/>
                    <w:lang w:val="de-CH"/>
                  </w:rPr>
                  <w:t>…</w:t>
                </w:r>
              </w:sdtContent>
            </w:sdt>
            <w:r w:rsidR="00745778" w:rsidRPr="00446CB9">
              <w:rPr>
                <w:rFonts w:ascii="Verdana" w:hAnsi="Verdana"/>
                <w:sz w:val="24"/>
                <w:lang w:val="de-CH"/>
              </w:rPr>
              <w:br/>
            </w:r>
          </w:p>
        </w:tc>
        <w:tc>
          <w:tcPr>
            <w:tcW w:w="4855" w:type="dxa"/>
            <w:tcBorders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182C" w:rsidRPr="00446CB9" w:rsidRDefault="009A182C" w:rsidP="00492262">
            <w:pPr>
              <w:tabs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  <w:lang w:val="de-CH"/>
              </w:rPr>
            </w:pPr>
          </w:p>
        </w:tc>
      </w:tr>
      <w:tr w:rsidR="009A182C">
        <w:tc>
          <w:tcPr>
            <w:tcW w:w="4855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:rsidR="009A182C" w:rsidRPr="00446CB9" w:rsidRDefault="009A182C" w:rsidP="00492262">
            <w:pPr>
              <w:spacing w:before="60"/>
              <w:rPr>
                <w:rFonts w:ascii="Verdana" w:hAnsi="Verdana"/>
                <w:sz w:val="24"/>
                <w:lang w:val="de-CH"/>
              </w:rPr>
            </w:pPr>
            <w:r w:rsidRPr="00446CB9">
              <w:rPr>
                <w:rFonts w:ascii="Verdana" w:hAnsi="Verdana"/>
                <w:sz w:val="24"/>
                <w:lang w:val="de-CH"/>
              </w:rPr>
              <w:t>KassierIn / trésorier(ère)</w:t>
            </w:r>
          </w:p>
        </w:tc>
        <w:tc>
          <w:tcPr>
            <w:tcW w:w="4855" w:type="dxa"/>
            <w:tcBorders>
              <w:top w:val="single" w:sz="8" w:space="0" w:color="auto"/>
              <w:left w:val="dotted" w:sz="4" w:space="0" w:color="auto"/>
              <w:right w:val="single" w:sz="8" w:space="0" w:color="auto"/>
            </w:tcBorders>
            <w:vAlign w:val="center"/>
          </w:tcPr>
          <w:p w:rsidR="009A182C" w:rsidRPr="00446CB9" w:rsidRDefault="009A182C" w:rsidP="00492262">
            <w:pPr>
              <w:tabs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</w:rPr>
            </w:pPr>
          </w:p>
        </w:tc>
      </w:tr>
      <w:tr w:rsidR="009A182C">
        <w:tc>
          <w:tcPr>
            <w:tcW w:w="485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A182C" w:rsidRPr="00446CB9" w:rsidRDefault="00085FF6" w:rsidP="00492262">
            <w:pPr>
              <w:spacing w:before="60" w:after="0"/>
              <w:rPr>
                <w:rFonts w:ascii="Verdana" w:hAnsi="Verdana"/>
                <w:sz w:val="24"/>
                <w:lang w:val="de-CH"/>
              </w:rPr>
            </w:pPr>
            <w:sdt>
              <w:sdtPr>
                <w:rPr>
                  <w:rFonts w:ascii="Verdana" w:hAnsi="Verdana"/>
                  <w:sz w:val="24"/>
                  <w:lang w:val="de-CH"/>
                </w:rPr>
                <w:id w:val="28107198"/>
                <w:placeholder>
                  <w:docPart w:val="2A5882E213944AF384C9519A54713504"/>
                </w:placeholder>
                <w:showingPlcHdr/>
                <w:text/>
              </w:sdtPr>
              <w:sdtContent>
                <w:r w:rsidR="00775EB6" w:rsidRPr="006E7866">
                  <w:rPr>
                    <w:rFonts w:ascii="Verdana" w:hAnsi="Verdana"/>
                    <w:b/>
                    <w:sz w:val="28"/>
                    <w:szCs w:val="28"/>
                    <w:lang w:val="de-CH"/>
                  </w:rPr>
                  <w:t>…</w:t>
                </w:r>
              </w:sdtContent>
            </w:sdt>
            <w:r w:rsidR="00745778" w:rsidRPr="00446CB9">
              <w:rPr>
                <w:rFonts w:ascii="Verdana" w:hAnsi="Verdana"/>
                <w:sz w:val="24"/>
                <w:lang w:val="de-CH"/>
              </w:rPr>
              <w:br/>
            </w:r>
          </w:p>
        </w:tc>
        <w:tc>
          <w:tcPr>
            <w:tcW w:w="4855" w:type="dxa"/>
            <w:tcBorders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182C" w:rsidRPr="00446CB9" w:rsidRDefault="009A182C" w:rsidP="00492262">
            <w:pPr>
              <w:tabs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</w:rPr>
            </w:pPr>
          </w:p>
        </w:tc>
      </w:tr>
      <w:tr w:rsidR="009A182C">
        <w:tc>
          <w:tcPr>
            <w:tcW w:w="4855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:rsidR="009A182C" w:rsidRPr="00446CB9" w:rsidRDefault="009A182C" w:rsidP="00492262">
            <w:pPr>
              <w:spacing w:before="60"/>
              <w:rPr>
                <w:rFonts w:ascii="Verdana" w:hAnsi="Verdana"/>
                <w:sz w:val="24"/>
                <w:lang w:val="de-CH"/>
              </w:rPr>
            </w:pPr>
            <w:r w:rsidRPr="00446CB9">
              <w:rPr>
                <w:rFonts w:ascii="Verdana" w:hAnsi="Verdana"/>
                <w:sz w:val="24"/>
                <w:lang w:val="de-CH"/>
              </w:rPr>
              <w:t>SekretärIn / secrétaire</w:t>
            </w:r>
          </w:p>
        </w:tc>
        <w:tc>
          <w:tcPr>
            <w:tcW w:w="4855" w:type="dxa"/>
            <w:tcBorders>
              <w:top w:val="single" w:sz="8" w:space="0" w:color="auto"/>
              <w:left w:val="dotted" w:sz="4" w:space="0" w:color="auto"/>
              <w:right w:val="single" w:sz="8" w:space="0" w:color="auto"/>
            </w:tcBorders>
            <w:vAlign w:val="center"/>
          </w:tcPr>
          <w:p w:rsidR="009A182C" w:rsidRPr="00446CB9" w:rsidRDefault="009A182C" w:rsidP="00492262">
            <w:pPr>
              <w:tabs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</w:rPr>
            </w:pPr>
          </w:p>
        </w:tc>
      </w:tr>
      <w:tr w:rsidR="009A182C">
        <w:tc>
          <w:tcPr>
            <w:tcW w:w="485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A182C" w:rsidRPr="005D729A" w:rsidRDefault="00085FF6" w:rsidP="00492262">
            <w:pPr>
              <w:spacing w:before="60" w:after="0"/>
              <w:rPr>
                <w:rFonts w:ascii="Verdana" w:hAnsi="Verdana"/>
                <w:b/>
                <w:sz w:val="24"/>
                <w:lang w:val="de-CH"/>
              </w:rPr>
            </w:pPr>
            <w:sdt>
              <w:sdtPr>
                <w:rPr>
                  <w:rFonts w:ascii="Verdana" w:hAnsi="Verdana"/>
                  <w:b/>
                  <w:sz w:val="24"/>
                  <w:lang w:val="de-CH"/>
                </w:rPr>
                <w:id w:val="28107199"/>
                <w:placeholder>
                  <w:docPart w:val="F441821CCDD2455FB4868A871E73CB9D"/>
                </w:placeholder>
                <w:showingPlcHdr/>
                <w:text/>
              </w:sdtPr>
              <w:sdtContent>
                <w:r w:rsidR="00775EB6" w:rsidRPr="006E7866">
                  <w:rPr>
                    <w:rFonts w:ascii="Verdana" w:hAnsi="Verdana"/>
                    <w:b/>
                    <w:sz w:val="28"/>
                    <w:szCs w:val="28"/>
                    <w:lang w:val="de-CH"/>
                  </w:rPr>
                  <w:t>…</w:t>
                </w:r>
              </w:sdtContent>
            </w:sdt>
            <w:r w:rsidR="00745778" w:rsidRPr="005D729A">
              <w:rPr>
                <w:rFonts w:ascii="Verdana" w:hAnsi="Verdana"/>
                <w:b/>
                <w:sz w:val="24"/>
                <w:lang w:val="de-CH"/>
              </w:rPr>
              <w:br/>
            </w:r>
          </w:p>
        </w:tc>
        <w:tc>
          <w:tcPr>
            <w:tcW w:w="4855" w:type="dxa"/>
            <w:tcBorders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182C" w:rsidRPr="00446CB9" w:rsidRDefault="009A182C" w:rsidP="00492262">
            <w:pPr>
              <w:tabs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</w:rPr>
            </w:pPr>
          </w:p>
        </w:tc>
      </w:tr>
      <w:tr w:rsidR="009A182C">
        <w:tc>
          <w:tcPr>
            <w:tcW w:w="4855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:rsidR="009A182C" w:rsidRPr="00446CB9" w:rsidRDefault="009A182C" w:rsidP="00492262">
            <w:pPr>
              <w:spacing w:before="60"/>
              <w:rPr>
                <w:rFonts w:ascii="Verdana" w:hAnsi="Verdana"/>
                <w:sz w:val="24"/>
                <w:lang w:val="de-CH"/>
              </w:rPr>
            </w:pPr>
            <w:r w:rsidRPr="00446CB9">
              <w:rPr>
                <w:rFonts w:ascii="Verdana" w:hAnsi="Verdana"/>
                <w:sz w:val="24"/>
                <w:lang w:val="de-CH"/>
              </w:rPr>
              <w:t>Captain Team 1</w:t>
            </w:r>
          </w:p>
        </w:tc>
        <w:tc>
          <w:tcPr>
            <w:tcW w:w="4855" w:type="dxa"/>
            <w:tcBorders>
              <w:top w:val="single" w:sz="8" w:space="0" w:color="auto"/>
              <w:left w:val="dotted" w:sz="4" w:space="0" w:color="auto"/>
              <w:right w:val="single" w:sz="8" w:space="0" w:color="auto"/>
            </w:tcBorders>
            <w:vAlign w:val="center"/>
          </w:tcPr>
          <w:p w:rsidR="009A182C" w:rsidRPr="00446CB9" w:rsidRDefault="009A182C" w:rsidP="00492262">
            <w:pPr>
              <w:tabs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</w:rPr>
            </w:pPr>
          </w:p>
        </w:tc>
      </w:tr>
      <w:tr w:rsidR="009A182C">
        <w:tc>
          <w:tcPr>
            <w:tcW w:w="485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A182C" w:rsidRPr="00446CB9" w:rsidRDefault="00085FF6" w:rsidP="00492262">
            <w:pPr>
              <w:spacing w:before="60" w:after="0"/>
              <w:rPr>
                <w:rFonts w:ascii="Verdana" w:hAnsi="Verdana"/>
                <w:sz w:val="24"/>
                <w:lang w:val="de-CH"/>
              </w:rPr>
            </w:pPr>
            <w:sdt>
              <w:sdtPr>
                <w:rPr>
                  <w:rFonts w:ascii="Verdana" w:hAnsi="Verdana"/>
                  <w:sz w:val="24"/>
                  <w:lang w:val="de-CH"/>
                </w:rPr>
                <w:id w:val="28107200"/>
                <w:placeholder>
                  <w:docPart w:val="022EAF2CAE1F424CB9B0C6FDA4ED4DC1"/>
                </w:placeholder>
                <w:showingPlcHdr/>
                <w:text/>
              </w:sdtPr>
              <w:sdtContent>
                <w:r w:rsidR="00775EB6" w:rsidRPr="006E7866">
                  <w:rPr>
                    <w:rFonts w:ascii="Verdana" w:hAnsi="Verdana"/>
                    <w:b/>
                    <w:sz w:val="28"/>
                    <w:szCs w:val="28"/>
                    <w:lang w:val="de-CH"/>
                  </w:rPr>
                  <w:t>…</w:t>
                </w:r>
              </w:sdtContent>
            </w:sdt>
            <w:r w:rsidR="00745778" w:rsidRPr="00446CB9">
              <w:rPr>
                <w:rFonts w:ascii="Verdana" w:hAnsi="Verdana"/>
                <w:sz w:val="24"/>
                <w:lang w:val="de-CH"/>
              </w:rPr>
              <w:br/>
            </w:r>
          </w:p>
        </w:tc>
        <w:tc>
          <w:tcPr>
            <w:tcW w:w="4855" w:type="dxa"/>
            <w:tcBorders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182C" w:rsidRPr="00446CB9" w:rsidRDefault="009A182C" w:rsidP="00492262">
            <w:pPr>
              <w:tabs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</w:rPr>
            </w:pPr>
          </w:p>
        </w:tc>
      </w:tr>
      <w:tr w:rsidR="009A182C">
        <w:tc>
          <w:tcPr>
            <w:tcW w:w="4855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:rsidR="009A182C" w:rsidRPr="00446CB9" w:rsidRDefault="009A182C" w:rsidP="00492262">
            <w:pPr>
              <w:spacing w:before="60"/>
              <w:rPr>
                <w:rFonts w:ascii="Verdana" w:hAnsi="Verdana"/>
                <w:sz w:val="24"/>
                <w:lang w:val="de-CH"/>
              </w:rPr>
            </w:pPr>
            <w:r w:rsidRPr="00446CB9">
              <w:rPr>
                <w:rFonts w:ascii="Verdana" w:hAnsi="Verdana"/>
                <w:sz w:val="24"/>
                <w:lang w:val="de-CH"/>
              </w:rPr>
              <w:t xml:space="preserve">Captain Team </w:t>
            </w:r>
            <w:r w:rsidR="005D729A">
              <w:rPr>
                <w:rFonts w:ascii="Verdana" w:hAnsi="Verdana"/>
                <w:sz w:val="24"/>
                <w:lang w:val="de-CH"/>
              </w:rPr>
              <w:t>2</w:t>
            </w:r>
          </w:p>
        </w:tc>
        <w:tc>
          <w:tcPr>
            <w:tcW w:w="4855" w:type="dxa"/>
            <w:tcBorders>
              <w:top w:val="single" w:sz="8" w:space="0" w:color="auto"/>
              <w:left w:val="dotted" w:sz="4" w:space="0" w:color="auto"/>
              <w:right w:val="single" w:sz="8" w:space="0" w:color="auto"/>
            </w:tcBorders>
            <w:vAlign w:val="center"/>
          </w:tcPr>
          <w:p w:rsidR="009A182C" w:rsidRPr="00446CB9" w:rsidRDefault="009A182C" w:rsidP="00492262">
            <w:pPr>
              <w:tabs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</w:rPr>
            </w:pPr>
          </w:p>
        </w:tc>
      </w:tr>
      <w:tr w:rsidR="009A182C">
        <w:tc>
          <w:tcPr>
            <w:tcW w:w="485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A182C" w:rsidRPr="00446CB9" w:rsidRDefault="00085FF6" w:rsidP="00492262">
            <w:pPr>
              <w:spacing w:before="60" w:after="0"/>
              <w:rPr>
                <w:rFonts w:ascii="Verdana" w:hAnsi="Verdana"/>
                <w:sz w:val="24"/>
                <w:lang w:val="de-CH"/>
              </w:rPr>
            </w:pPr>
            <w:sdt>
              <w:sdtPr>
                <w:rPr>
                  <w:rFonts w:ascii="Verdana" w:hAnsi="Verdana"/>
                  <w:sz w:val="24"/>
                  <w:lang w:val="de-CH"/>
                </w:rPr>
                <w:id w:val="28107201"/>
                <w:placeholder>
                  <w:docPart w:val="1FB6308DE8074CD99C6130759433F130"/>
                </w:placeholder>
                <w:showingPlcHdr/>
                <w:text/>
              </w:sdtPr>
              <w:sdtContent>
                <w:r w:rsidR="00775EB6" w:rsidRPr="006E7866">
                  <w:rPr>
                    <w:rFonts w:ascii="Verdana" w:hAnsi="Verdana"/>
                    <w:b/>
                    <w:sz w:val="28"/>
                    <w:szCs w:val="28"/>
                    <w:lang w:val="de-CH"/>
                  </w:rPr>
                  <w:t>…</w:t>
                </w:r>
              </w:sdtContent>
            </w:sdt>
            <w:r w:rsidR="00745778" w:rsidRPr="00446CB9">
              <w:rPr>
                <w:rFonts w:ascii="Verdana" w:hAnsi="Verdana"/>
                <w:sz w:val="24"/>
                <w:lang w:val="de-CH"/>
              </w:rPr>
              <w:br/>
            </w:r>
          </w:p>
        </w:tc>
        <w:tc>
          <w:tcPr>
            <w:tcW w:w="4855" w:type="dxa"/>
            <w:tcBorders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182C" w:rsidRPr="00446CB9" w:rsidRDefault="009A182C" w:rsidP="00492262">
            <w:pPr>
              <w:tabs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</w:rPr>
            </w:pPr>
          </w:p>
        </w:tc>
      </w:tr>
      <w:tr w:rsidR="00E131AE" w:rsidRPr="00E131AE">
        <w:tc>
          <w:tcPr>
            <w:tcW w:w="4855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:rsidR="00E131AE" w:rsidRPr="00446CB9" w:rsidRDefault="00085FF6" w:rsidP="00492262">
            <w:pPr>
              <w:spacing w:before="60" w:after="0"/>
              <w:rPr>
                <w:rFonts w:ascii="Verdana" w:hAnsi="Verdana"/>
                <w:sz w:val="24"/>
                <w:lang w:val="de-CH"/>
              </w:rPr>
            </w:pPr>
            <w:sdt>
              <w:sdtPr>
                <w:rPr>
                  <w:rFonts w:ascii="Verdana" w:hAnsi="Verdana"/>
                  <w:sz w:val="24"/>
                  <w:lang w:val="de-CH"/>
                </w:rPr>
                <w:id w:val="28107203"/>
                <w:placeholder>
                  <w:docPart w:val="443CB078956D42548E6C34D61C6236A5"/>
                </w:placeholder>
                <w:showingPlcHdr/>
                <w:text/>
              </w:sdtPr>
              <w:sdtContent>
                <w:r w:rsidR="00775EB6">
                  <w:rPr>
                    <w:rFonts w:ascii="Verdana" w:hAnsi="Verdana"/>
                    <w:sz w:val="24"/>
                    <w:lang w:val="de-CH"/>
                  </w:rPr>
                  <w:t>…</w:t>
                </w:r>
              </w:sdtContent>
            </w:sdt>
          </w:p>
        </w:tc>
        <w:tc>
          <w:tcPr>
            <w:tcW w:w="4855" w:type="dxa"/>
            <w:tcBorders>
              <w:top w:val="single" w:sz="8" w:space="0" w:color="auto"/>
              <w:left w:val="dotted" w:sz="4" w:space="0" w:color="auto"/>
              <w:right w:val="single" w:sz="8" w:space="0" w:color="auto"/>
            </w:tcBorders>
            <w:vAlign w:val="center"/>
          </w:tcPr>
          <w:p w:rsidR="00E131AE" w:rsidRPr="00446CB9" w:rsidRDefault="00E131AE" w:rsidP="00492262">
            <w:pPr>
              <w:tabs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</w:rPr>
            </w:pPr>
          </w:p>
        </w:tc>
      </w:tr>
      <w:tr w:rsidR="00E131AE" w:rsidRPr="00E131AE">
        <w:tc>
          <w:tcPr>
            <w:tcW w:w="4855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131AE" w:rsidRPr="00446CB9" w:rsidRDefault="00085FF6" w:rsidP="00492262">
            <w:pPr>
              <w:spacing w:before="60" w:after="0"/>
              <w:rPr>
                <w:rFonts w:ascii="Verdana" w:hAnsi="Verdana"/>
                <w:sz w:val="24"/>
                <w:lang w:val="de-CH"/>
              </w:rPr>
            </w:pPr>
            <w:sdt>
              <w:sdtPr>
                <w:rPr>
                  <w:rFonts w:ascii="Verdana" w:hAnsi="Verdana"/>
                  <w:sz w:val="24"/>
                  <w:lang w:val="de-CH"/>
                </w:rPr>
                <w:id w:val="28107202"/>
                <w:placeholder>
                  <w:docPart w:val="5B04622A93184FE8BAC90A9A6C55488A"/>
                </w:placeholder>
                <w:showingPlcHdr/>
                <w:text/>
              </w:sdtPr>
              <w:sdtContent>
                <w:r w:rsidR="00775EB6" w:rsidRPr="006E7866">
                  <w:rPr>
                    <w:rFonts w:ascii="Verdana" w:hAnsi="Verdana"/>
                    <w:b/>
                    <w:sz w:val="28"/>
                    <w:szCs w:val="28"/>
                    <w:lang w:val="de-CH"/>
                  </w:rPr>
                  <w:t>…</w:t>
                </w:r>
              </w:sdtContent>
            </w:sdt>
            <w:r w:rsidR="00E131AE" w:rsidRPr="00446CB9">
              <w:rPr>
                <w:rFonts w:ascii="Verdana" w:hAnsi="Verdana"/>
                <w:sz w:val="24"/>
                <w:lang w:val="de-CH"/>
              </w:rPr>
              <w:br/>
            </w:r>
          </w:p>
        </w:tc>
        <w:tc>
          <w:tcPr>
            <w:tcW w:w="4855" w:type="dxa"/>
            <w:tcBorders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31AE" w:rsidRPr="00446CB9" w:rsidRDefault="00E131AE" w:rsidP="00492262">
            <w:pPr>
              <w:tabs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</w:rPr>
            </w:pPr>
          </w:p>
        </w:tc>
      </w:tr>
      <w:tr w:rsidR="009A182C">
        <w:tc>
          <w:tcPr>
            <w:tcW w:w="4855" w:type="dxa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dotted" w:sz="4" w:space="0" w:color="auto"/>
            </w:tcBorders>
            <w:shd w:val="clear" w:color="auto" w:fill="E6E6E6"/>
            <w:vAlign w:val="center"/>
          </w:tcPr>
          <w:p w:rsidR="009A182C" w:rsidRPr="00446CB9" w:rsidRDefault="00085FF6" w:rsidP="00492262">
            <w:pPr>
              <w:spacing w:before="60" w:after="0"/>
              <w:rPr>
                <w:rFonts w:ascii="Verdana" w:hAnsi="Verdana"/>
                <w:sz w:val="24"/>
              </w:rPr>
            </w:pPr>
            <w:sdt>
              <w:sdtPr>
                <w:rPr>
                  <w:rFonts w:ascii="Verdana" w:hAnsi="Verdana"/>
                  <w:sz w:val="24"/>
                  <w:lang w:val="de-CH"/>
                </w:rPr>
                <w:id w:val="28107204"/>
                <w:placeholder>
                  <w:docPart w:val="FF38215294DD4163BEDD138886229070"/>
                </w:placeholder>
                <w:showingPlcHdr/>
                <w:text/>
              </w:sdtPr>
              <w:sdtContent>
                <w:r w:rsidR="00775EB6">
                  <w:rPr>
                    <w:rFonts w:ascii="Verdana" w:hAnsi="Verdana"/>
                    <w:sz w:val="24"/>
                    <w:lang w:val="de-CH"/>
                  </w:rPr>
                  <w:t>…</w:t>
                </w:r>
              </w:sdtContent>
            </w:sdt>
          </w:p>
        </w:tc>
        <w:tc>
          <w:tcPr>
            <w:tcW w:w="4855" w:type="dxa"/>
            <w:vMerge w:val="restart"/>
            <w:tcBorders>
              <w:top w:val="single" w:sz="8" w:space="0" w:color="auto"/>
              <w:left w:val="dotted" w:sz="4" w:space="0" w:color="auto"/>
              <w:right w:val="single" w:sz="8" w:space="0" w:color="auto"/>
            </w:tcBorders>
            <w:vAlign w:val="center"/>
          </w:tcPr>
          <w:p w:rsidR="009A182C" w:rsidRPr="00446CB9" w:rsidRDefault="009A182C" w:rsidP="00492262">
            <w:pPr>
              <w:tabs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</w:rPr>
            </w:pPr>
          </w:p>
        </w:tc>
      </w:tr>
      <w:tr w:rsidR="009A182C">
        <w:tc>
          <w:tcPr>
            <w:tcW w:w="4855" w:type="dxa"/>
            <w:tcBorders>
              <w:top w:val="dotted" w:sz="4" w:space="0" w:color="auto"/>
              <w:left w:val="single" w:sz="8" w:space="0" w:color="auto"/>
              <w:bottom w:val="single" w:sz="8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9A182C" w:rsidRPr="006E7866" w:rsidRDefault="00085FF6" w:rsidP="00492262">
            <w:pPr>
              <w:spacing w:before="60" w:after="0"/>
              <w:rPr>
                <w:rFonts w:ascii="Verdana" w:hAnsi="Verdana"/>
                <w:sz w:val="28"/>
                <w:szCs w:val="28"/>
              </w:rPr>
            </w:pPr>
            <w:sdt>
              <w:sdtPr>
                <w:rPr>
                  <w:rFonts w:ascii="Verdana" w:hAnsi="Verdana"/>
                  <w:sz w:val="28"/>
                  <w:szCs w:val="28"/>
                  <w:lang w:val="de-CH"/>
                </w:rPr>
                <w:id w:val="28107207"/>
                <w:placeholder>
                  <w:docPart w:val="C11256FEB6454768A1393E346F9192A3"/>
                </w:placeholder>
                <w:showingPlcHdr/>
                <w:text/>
              </w:sdtPr>
              <w:sdtContent>
                <w:r w:rsidR="00775EB6" w:rsidRPr="006E7866">
                  <w:rPr>
                    <w:rFonts w:ascii="Verdana" w:hAnsi="Verdana"/>
                    <w:b/>
                    <w:sz w:val="28"/>
                    <w:szCs w:val="28"/>
                    <w:lang w:val="de-CH"/>
                  </w:rPr>
                  <w:t>…</w:t>
                </w:r>
              </w:sdtContent>
            </w:sdt>
            <w:r w:rsidR="00745778" w:rsidRPr="006E7866">
              <w:rPr>
                <w:rFonts w:ascii="Verdana" w:hAnsi="Verdana"/>
                <w:sz w:val="28"/>
                <w:szCs w:val="28"/>
              </w:rPr>
              <w:br/>
            </w:r>
          </w:p>
        </w:tc>
        <w:tc>
          <w:tcPr>
            <w:tcW w:w="4855" w:type="dxa"/>
            <w:vMerge/>
            <w:tcBorders>
              <w:left w:val="dotted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A182C" w:rsidRPr="00446CB9" w:rsidRDefault="009A182C" w:rsidP="00492262">
            <w:pPr>
              <w:tabs>
                <w:tab w:val="left" w:pos="3615"/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</w:rPr>
            </w:pPr>
          </w:p>
        </w:tc>
      </w:tr>
      <w:tr w:rsidR="00E036B6">
        <w:tc>
          <w:tcPr>
            <w:tcW w:w="48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036B6" w:rsidRPr="00446CB9" w:rsidRDefault="00E036B6" w:rsidP="009A182C">
            <w:pPr>
              <w:tabs>
                <w:tab w:val="left" w:pos="3615"/>
                <w:tab w:val="right" w:leader="dot" w:pos="9356"/>
              </w:tabs>
              <w:spacing w:before="60"/>
              <w:rPr>
                <w:rFonts w:ascii="Verdana" w:hAnsi="Verdana"/>
                <w:sz w:val="24"/>
                <w:lang w:val="de-CH"/>
              </w:rPr>
            </w:pPr>
          </w:p>
        </w:tc>
        <w:tc>
          <w:tcPr>
            <w:tcW w:w="4855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E036B6" w:rsidRPr="00446CB9" w:rsidRDefault="00E036B6" w:rsidP="00492262">
            <w:pPr>
              <w:tabs>
                <w:tab w:val="left" w:pos="3615"/>
                <w:tab w:val="right" w:leader="dot" w:pos="9356"/>
              </w:tabs>
              <w:spacing w:before="60"/>
              <w:ind w:left="108"/>
              <w:rPr>
                <w:rFonts w:ascii="Verdana" w:hAnsi="Verdana"/>
                <w:sz w:val="24"/>
                <w:lang w:val="de-CH"/>
              </w:rPr>
            </w:pPr>
          </w:p>
        </w:tc>
      </w:tr>
      <w:tr w:rsidR="00E036B6">
        <w:tc>
          <w:tcPr>
            <w:tcW w:w="4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E036B6" w:rsidRPr="00446CB9" w:rsidRDefault="009A182C" w:rsidP="00492262">
            <w:pPr>
              <w:spacing w:before="60" w:after="0"/>
              <w:rPr>
                <w:rFonts w:ascii="Verdana" w:hAnsi="Verdana"/>
                <w:sz w:val="24"/>
                <w:lang w:val="de-CH"/>
              </w:rPr>
            </w:pPr>
            <w:r w:rsidRPr="00446CB9">
              <w:rPr>
                <w:rFonts w:ascii="Verdana" w:hAnsi="Verdana"/>
                <w:sz w:val="24"/>
                <w:lang w:val="fr-FR"/>
              </w:rPr>
              <w:t>Ort / lieu :</w:t>
            </w:r>
            <w:r w:rsidR="00492262">
              <w:rPr>
                <w:rFonts w:ascii="Verdana" w:hAnsi="Verdana"/>
                <w:sz w:val="24"/>
                <w:lang w:val="fr-FR"/>
              </w:rPr>
              <w:t xml:space="preserve"> </w:t>
            </w:r>
            <w:r w:rsidR="00775EB6">
              <w:rPr>
                <w:rFonts w:ascii="Verdana" w:hAnsi="Verdana"/>
                <w:sz w:val="24"/>
                <w:lang w:val="de-CH"/>
              </w:rPr>
              <w:t xml:space="preserve"> </w:t>
            </w:r>
            <w:sdt>
              <w:sdtPr>
                <w:rPr>
                  <w:rFonts w:ascii="Verdana" w:hAnsi="Verdana"/>
                  <w:b/>
                  <w:sz w:val="24"/>
                  <w:lang w:val="de-CH"/>
                </w:rPr>
                <w:id w:val="28107205"/>
                <w:placeholder>
                  <w:docPart w:val="2587A3A5897848F8913D1AB18F0D8104"/>
                </w:placeholder>
                <w:showingPlcHdr/>
                <w:text/>
              </w:sdtPr>
              <w:sdtContent>
                <w:r w:rsidR="00775EB6" w:rsidRPr="005D729A">
                  <w:rPr>
                    <w:rFonts w:ascii="Verdana" w:hAnsi="Verdana"/>
                    <w:b/>
                    <w:sz w:val="24"/>
                    <w:lang w:val="de-CH"/>
                  </w:rPr>
                  <w:t>…</w:t>
                </w:r>
              </w:sdtContent>
            </w:sdt>
          </w:p>
        </w:tc>
        <w:tc>
          <w:tcPr>
            <w:tcW w:w="48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36B6" w:rsidRPr="00446CB9" w:rsidRDefault="009A182C" w:rsidP="00492262">
            <w:pPr>
              <w:tabs>
                <w:tab w:val="right" w:leader="dot" w:pos="9356"/>
              </w:tabs>
              <w:spacing w:before="60" w:after="0"/>
              <w:rPr>
                <w:rFonts w:ascii="Verdana" w:hAnsi="Verdana"/>
                <w:sz w:val="24"/>
                <w:lang w:val="de-CH"/>
              </w:rPr>
            </w:pPr>
            <w:r w:rsidRPr="00446CB9">
              <w:rPr>
                <w:rFonts w:ascii="Verdana" w:hAnsi="Verdana"/>
                <w:sz w:val="24"/>
                <w:lang w:val="fr-FR"/>
              </w:rPr>
              <w:t>Datum / date :</w:t>
            </w:r>
            <w:r w:rsidR="00492262">
              <w:rPr>
                <w:rFonts w:ascii="Verdana" w:hAnsi="Verdana"/>
                <w:sz w:val="24"/>
                <w:lang w:val="fr-FR"/>
              </w:rPr>
              <w:t xml:space="preserve"> </w:t>
            </w:r>
            <w:r w:rsidR="00775EB6">
              <w:rPr>
                <w:rFonts w:ascii="Verdana" w:hAnsi="Verdana"/>
                <w:sz w:val="24"/>
                <w:lang w:val="de-CH"/>
              </w:rPr>
              <w:t xml:space="preserve"> </w:t>
            </w:r>
            <w:sdt>
              <w:sdtPr>
                <w:rPr>
                  <w:rFonts w:ascii="Verdana" w:hAnsi="Verdana"/>
                  <w:b/>
                  <w:sz w:val="24"/>
                  <w:lang w:val="de-CH"/>
                </w:rPr>
                <w:id w:val="28107206"/>
                <w:placeholder>
                  <w:docPart w:val="E1795C6B2D934A34BB1B6A2AA9421C58"/>
                </w:placeholder>
                <w:showingPlcHdr/>
                <w:text/>
              </w:sdtPr>
              <w:sdtContent>
                <w:r w:rsidR="00775EB6" w:rsidRPr="005D729A">
                  <w:rPr>
                    <w:rFonts w:ascii="Verdana" w:hAnsi="Verdana"/>
                    <w:b/>
                    <w:sz w:val="24"/>
                    <w:lang w:val="de-CH"/>
                  </w:rPr>
                  <w:t>…</w:t>
                </w:r>
              </w:sdtContent>
            </w:sdt>
          </w:p>
        </w:tc>
      </w:tr>
    </w:tbl>
    <w:p w:rsidR="00A029E9" w:rsidRPr="0022241D" w:rsidRDefault="00A029E9" w:rsidP="001D6718">
      <w:pPr>
        <w:tabs>
          <w:tab w:val="left" w:pos="3615"/>
          <w:tab w:val="right" w:leader="dot" w:pos="9356"/>
        </w:tabs>
        <w:spacing w:after="0"/>
        <w:rPr>
          <w:lang w:val="en-GB"/>
        </w:rPr>
      </w:pPr>
    </w:p>
    <w:sectPr w:rsidR="00A029E9" w:rsidRPr="0022241D" w:rsidSect="00356004">
      <w:headerReference w:type="first" r:id="rId8"/>
      <w:footerReference w:type="first" r:id="rId9"/>
      <w:type w:val="continuous"/>
      <w:pgSz w:w="11907" w:h="16840" w:code="9"/>
      <w:pgMar w:top="788" w:right="850" w:bottom="426" w:left="1418" w:header="567" w:footer="130" w:gutter="0"/>
      <w:cols w:space="454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1AE" w:rsidRDefault="00E131AE">
      <w:r>
        <w:separator/>
      </w:r>
    </w:p>
  </w:endnote>
  <w:endnote w:type="continuationSeparator" w:id="0">
    <w:p w:rsidR="00E131AE" w:rsidRDefault="00E131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1AE" w:rsidRPr="001D6718" w:rsidRDefault="00E131AE">
    <w:pPr>
      <w:pStyle w:val="Fuzeile"/>
      <w:tabs>
        <w:tab w:val="clear" w:pos="4536"/>
        <w:tab w:val="clear" w:pos="9072"/>
        <w:tab w:val="center" w:pos="4820"/>
        <w:tab w:val="right" w:pos="9639"/>
      </w:tabs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1AE" w:rsidRDefault="00E131AE">
      <w:r>
        <w:separator/>
      </w:r>
    </w:p>
  </w:footnote>
  <w:footnote w:type="continuationSeparator" w:id="0">
    <w:p w:rsidR="00E131AE" w:rsidRDefault="00E131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1AE" w:rsidRPr="00356004" w:rsidRDefault="00E131AE">
    <w:pPr>
      <w:pStyle w:val="Kopfzeile"/>
      <w:spacing w:after="0"/>
      <w:rPr>
        <w:rFonts w:ascii="Verdana" w:hAnsi="Verdana"/>
        <w:sz w:val="20"/>
      </w:rPr>
    </w:pPr>
  </w:p>
  <w:tbl>
    <w:tblPr>
      <w:tblW w:w="10065" w:type="dxa"/>
      <w:tblInd w:w="-176" w:type="dxa"/>
      <w:tblBorders>
        <w:bottom w:val="single" w:sz="4" w:space="0" w:color="FF0000"/>
      </w:tblBorders>
      <w:tblLayout w:type="fixed"/>
      <w:tblLook w:val="04A0"/>
    </w:tblPr>
    <w:tblGrid>
      <w:gridCol w:w="10065"/>
    </w:tblGrid>
    <w:tr w:rsidR="004B13B5" w:rsidRPr="00EB3379" w:rsidTr="004B13B5">
      <w:trPr>
        <w:trHeight w:val="1281"/>
      </w:trPr>
      <w:tc>
        <w:tcPr>
          <w:tcW w:w="10065" w:type="dxa"/>
        </w:tcPr>
        <w:p w:rsidR="004B13B5" w:rsidRPr="004B13B5" w:rsidRDefault="00085FF6" w:rsidP="00D37C0C">
          <w:pPr>
            <w:ind w:left="170" w:right="-108"/>
            <w:rPr>
              <w:rFonts w:ascii="Verdana" w:hAnsi="Verdana" w:cs="Helvetica"/>
              <w:sz w:val="22"/>
              <w:szCs w:val="22"/>
            </w:rPr>
          </w:pPr>
          <w:r w:rsidRPr="00085FF6">
            <w:rPr>
              <w:rFonts w:ascii="Verdana" w:hAnsi="Verdana"/>
              <w:noProof/>
              <w:sz w:val="22"/>
              <w:szCs w:val="22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3077" type="#_x0000_t75" style="position:absolute;left:0;text-align:left;margin-left:388.3pt;margin-top:1.2pt;width:102.05pt;height:48.55pt;z-index:251664384;mso-position-horizontal-relative:margin;mso-position-vertical-relative:margin">
                <v:imagedata r:id="rId1" o:title=""/>
                <w10:wrap type="square" anchorx="margin" anchory="margin"/>
              </v:shape>
              <o:OLEObject Type="Embed" ProgID="CorelDRAW.Graphic.14" ShapeID="_x0000_s3077" DrawAspect="Content" ObjectID="_1366772608" r:id="rId2"/>
            </w:pict>
          </w:r>
          <w:r w:rsidR="004B13B5" w:rsidRPr="004B13B5">
            <w:rPr>
              <w:rFonts w:ascii="Verdana" w:hAnsi="Verdana" w:cs="Helvetica"/>
              <w:sz w:val="22"/>
              <w:szCs w:val="22"/>
            </w:rPr>
            <w:t>SWISS DARTS ASSOCIATION</w:t>
          </w:r>
          <w:r w:rsidR="004B13B5" w:rsidRPr="004B13B5">
            <w:rPr>
              <w:rFonts w:ascii="Verdana" w:hAnsi="Verdana" w:cs="Helvetica"/>
              <w:noProof/>
              <w:sz w:val="22"/>
              <w:szCs w:val="22"/>
            </w:rPr>
            <w:t xml:space="preserve"> </w:t>
          </w:r>
          <w:r w:rsidR="004B13B5" w:rsidRPr="004B13B5">
            <w:rPr>
              <w:rFonts w:ascii="Verdana" w:hAnsi="Verdana" w:cs="Helvetica"/>
              <w:sz w:val="22"/>
              <w:szCs w:val="22"/>
            </w:rPr>
            <w:t xml:space="preserve">       </w:t>
          </w:r>
        </w:p>
        <w:p w:rsidR="004B13B5" w:rsidRPr="004B13B5" w:rsidRDefault="004B13B5" w:rsidP="00D37C0C">
          <w:pPr>
            <w:ind w:left="170" w:right="-108"/>
            <w:jc w:val="both"/>
            <w:rPr>
              <w:rFonts w:ascii="Verdana" w:hAnsi="Verdana" w:cs="Helvetica"/>
            </w:rPr>
          </w:pPr>
          <w:r w:rsidRPr="004B13B5">
            <w:rPr>
              <w:rFonts w:ascii="Verdana" w:hAnsi="Verdana" w:cs="Helvetica"/>
              <w:sz w:val="14"/>
              <w:szCs w:val="14"/>
            </w:rPr>
            <w:t>SCHWEIZERISCHER DARTS VERBAND</w:t>
          </w:r>
        </w:p>
        <w:p w:rsidR="004B13B5" w:rsidRPr="004B13B5" w:rsidRDefault="004B13B5" w:rsidP="00D37C0C">
          <w:pPr>
            <w:ind w:left="170" w:right="-108"/>
            <w:jc w:val="both"/>
            <w:rPr>
              <w:rFonts w:ascii="Verdana" w:hAnsi="Verdana" w:cs="Helvetica"/>
              <w:sz w:val="14"/>
              <w:szCs w:val="14"/>
              <w:lang w:val="fr-CH"/>
            </w:rPr>
          </w:pPr>
          <w:r w:rsidRPr="004B13B5">
            <w:rPr>
              <w:rFonts w:ascii="Verdana" w:hAnsi="Verdana" w:cs="Helvetica"/>
              <w:bCs/>
              <w:sz w:val="14"/>
              <w:szCs w:val="14"/>
              <w:lang w:val="fr-CH"/>
            </w:rPr>
            <w:t>ASSOCIATION SUISSE DE FLÉCHETTES</w:t>
          </w:r>
        </w:p>
        <w:p w:rsidR="004B13B5" w:rsidRPr="004B13B5" w:rsidRDefault="004B13B5" w:rsidP="00D37C0C">
          <w:pPr>
            <w:ind w:left="170"/>
            <w:jc w:val="both"/>
            <w:rPr>
              <w:rFonts w:ascii="Verdana" w:hAnsi="Verdana" w:cs="Helvetica"/>
              <w:bCs/>
              <w:sz w:val="14"/>
              <w:szCs w:val="14"/>
              <w:lang w:val="fr-CH"/>
            </w:rPr>
          </w:pPr>
          <w:r w:rsidRPr="004B13B5">
            <w:rPr>
              <w:rFonts w:ascii="Verdana" w:hAnsi="Verdana" w:cs="Helvetica"/>
              <w:bCs/>
              <w:sz w:val="14"/>
              <w:szCs w:val="14"/>
              <w:lang w:val="fr-CH"/>
            </w:rPr>
            <w:t>ASSOCIAZIONE SVIZZERA DI DARDO</w:t>
          </w:r>
        </w:p>
        <w:p w:rsidR="004B13B5" w:rsidRPr="00792EE8" w:rsidRDefault="004B13B5" w:rsidP="00D37C0C">
          <w:pPr>
            <w:ind w:left="170"/>
            <w:jc w:val="both"/>
            <w:rPr>
              <w:rFonts w:cs="Helvetica"/>
              <w:bCs/>
              <w:sz w:val="14"/>
              <w:szCs w:val="14"/>
              <w:lang w:val="fr-CH"/>
            </w:rPr>
          </w:pPr>
          <w:r w:rsidRPr="004B13B5">
            <w:rPr>
              <w:rFonts w:ascii="Verdana" w:hAnsi="Verdana" w:cs="Helvetica"/>
              <w:bCs/>
              <w:sz w:val="14"/>
              <w:szCs w:val="14"/>
              <w:lang w:val="fr-CH"/>
            </w:rPr>
            <w:t>A</w:t>
          </w:r>
          <w:r w:rsidRPr="004B13B5">
            <w:rPr>
              <w:rFonts w:ascii="Verdana" w:hAnsi="Verdana"/>
              <w:color w:val="000000"/>
              <w:sz w:val="14"/>
              <w:szCs w:val="14"/>
              <w:lang w:val="fr-CH"/>
            </w:rPr>
            <w:t>SSOCIAZIUN SVIZRA CUN FRIZZA</w:t>
          </w:r>
        </w:p>
      </w:tc>
    </w:tr>
  </w:tbl>
  <w:p w:rsidR="00E131AE" w:rsidRPr="004B13B5" w:rsidRDefault="00E131AE">
    <w:pPr>
      <w:pStyle w:val="Kopfzeile"/>
      <w:tabs>
        <w:tab w:val="clear" w:pos="4536"/>
        <w:tab w:val="clear" w:pos="9072"/>
        <w:tab w:val="center" w:pos="4820"/>
        <w:tab w:val="right" w:pos="9356"/>
      </w:tabs>
      <w:spacing w:after="0"/>
      <w:ind w:right="142"/>
      <w:rPr>
        <w:rFonts w:ascii="Verdana" w:hAnsi="Verdana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pStyle w:val="berschrift1"/>
      <w:lvlText w:val="%1."/>
      <w:legacy w:legacy="1" w:legacySpace="142" w:legacyIndent="0"/>
      <w:lvlJc w:val="left"/>
      <w:rPr>
        <w:rFonts w:ascii="Arial" w:hAnsi="Arial" w:hint="default"/>
        <w:b/>
        <w:i/>
        <w:sz w:val="22"/>
      </w:rPr>
    </w:lvl>
    <w:lvl w:ilvl="1">
      <w:start w:val="1"/>
      <w:numFmt w:val="decimal"/>
      <w:pStyle w:val="berschrift2"/>
      <w:lvlText w:val="%1..%2"/>
      <w:legacy w:legacy="1" w:legacySpace="144" w:legacyIndent="708"/>
      <w:lvlJc w:val="left"/>
      <w:pPr>
        <w:ind w:left="708" w:hanging="708"/>
      </w:pPr>
    </w:lvl>
    <w:lvl w:ilvl="2">
      <w:start w:val="1"/>
      <w:numFmt w:val="decimal"/>
      <w:pStyle w:val="berschrift3"/>
      <w:lvlText w:val="%1..%2.%3"/>
      <w:legacy w:legacy="1" w:legacySpace="144" w:legacyIndent="708"/>
      <w:lvlJc w:val="left"/>
      <w:pPr>
        <w:ind w:left="1416" w:hanging="708"/>
      </w:pPr>
    </w:lvl>
    <w:lvl w:ilvl="3">
      <w:start w:val="1"/>
      <w:numFmt w:val="decimal"/>
      <w:pStyle w:val="berschrift4"/>
      <w:lvlText w:val="%1..%2.%3.%4"/>
      <w:legacy w:legacy="1" w:legacySpace="144" w:legacyIndent="708"/>
      <w:lvlJc w:val="left"/>
      <w:pPr>
        <w:ind w:left="2124" w:hanging="708"/>
      </w:pPr>
    </w:lvl>
    <w:lvl w:ilvl="4">
      <w:start w:val="1"/>
      <w:numFmt w:val="decimal"/>
      <w:pStyle w:val="berschrift5"/>
      <w:lvlText w:val="%1..%2.%3.%4.%5"/>
      <w:legacy w:legacy="1" w:legacySpace="144" w:legacyIndent="708"/>
      <w:lvlJc w:val="left"/>
      <w:pPr>
        <w:ind w:left="2832" w:hanging="708"/>
      </w:pPr>
    </w:lvl>
    <w:lvl w:ilvl="5">
      <w:start w:val="1"/>
      <w:numFmt w:val="decimal"/>
      <w:pStyle w:val="berschrift6"/>
      <w:lvlText w:val="%1..%2.%3.%4.%5.%6"/>
      <w:legacy w:legacy="1" w:legacySpace="144" w:legacyIndent="708"/>
      <w:lvlJc w:val="left"/>
      <w:pPr>
        <w:ind w:left="3540" w:hanging="708"/>
      </w:pPr>
    </w:lvl>
    <w:lvl w:ilvl="6">
      <w:start w:val="1"/>
      <w:numFmt w:val="decimal"/>
      <w:pStyle w:val="berschrift7"/>
      <w:lvlText w:val="%1..%2.%3.%4.%5.%6.%7"/>
      <w:legacy w:legacy="1" w:legacySpace="144" w:legacyIndent="708"/>
      <w:lvlJc w:val="left"/>
      <w:pPr>
        <w:ind w:left="4248" w:hanging="708"/>
      </w:pPr>
    </w:lvl>
    <w:lvl w:ilvl="7">
      <w:start w:val="1"/>
      <w:numFmt w:val="decimal"/>
      <w:pStyle w:val="berschrift8"/>
      <w:lvlText w:val="%1..%2.%3.%4.%5.%6.%7.%8"/>
      <w:legacy w:legacy="1" w:legacySpace="144" w:legacyIndent="708"/>
      <w:lvlJc w:val="left"/>
      <w:pPr>
        <w:ind w:left="4956" w:hanging="708"/>
      </w:pPr>
    </w:lvl>
    <w:lvl w:ilvl="8">
      <w:start w:val="1"/>
      <w:numFmt w:val="decimal"/>
      <w:pStyle w:val="berschrift9"/>
      <w:lvlText w:val="%1..%2.%3.%4.%5.%6.%7.%8.%9"/>
      <w:legacy w:legacy="1" w:legacySpace="144" w:legacyIndent="708"/>
      <w:lvlJc w:val="left"/>
      <w:pPr>
        <w:ind w:left="5664" w:hanging="708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22241D"/>
    <w:rsid w:val="00085FF6"/>
    <w:rsid w:val="001D6718"/>
    <w:rsid w:val="0022241D"/>
    <w:rsid w:val="00236697"/>
    <w:rsid w:val="0028087A"/>
    <w:rsid w:val="002C19EA"/>
    <w:rsid w:val="00356004"/>
    <w:rsid w:val="00361C57"/>
    <w:rsid w:val="00446CB9"/>
    <w:rsid w:val="00492262"/>
    <w:rsid w:val="004B13B5"/>
    <w:rsid w:val="005D6A8C"/>
    <w:rsid w:val="005D729A"/>
    <w:rsid w:val="00691B4A"/>
    <w:rsid w:val="006E7866"/>
    <w:rsid w:val="0071155B"/>
    <w:rsid w:val="00745778"/>
    <w:rsid w:val="00775EB6"/>
    <w:rsid w:val="007B3135"/>
    <w:rsid w:val="007C3634"/>
    <w:rsid w:val="00897EC1"/>
    <w:rsid w:val="00927E4E"/>
    <w:rsid w:val="00943126"/>
    <w:rsid w:val="009A182C"/>
    <w:rsid w:val="00A029E9"/>
    <w:rsid w:val="00A06B62"/>
    <w:rsid w:val="00A0746C"/>
    <w:rsid w:val="00B57A10"/>
    <w:rsid w:val="00B7641F"/>
    <w:rsid w:val="00C605BB"/>
    <w:rsid w:val="00D4533A"/>
    <w:rsid w:val="00E036B6"/>
    <w:rsid w:val="00E13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C605BB"/>
    <w:pPr>
      <w:spacing w:after="60"/>
    </w:pPr>
    <w:rPr>
      <w:rFonts w:ascii="Arial" w:hAnsi="Arial"/>
      <w:sz w:val="18"/>
      <w:lang w:val="de-DE"/>
    </w:rPr>
  </w:style>
  <w:style w:type="paragraph" w:styleId="berschrift1">
    <w:name w:val="heading 1"/>
    <w:basedOn w:val="Standard"/>
    <w:next w:val="Standard"/>
    <w:qFormat/>
    <w:rsid w:val="00C605BB"/>
    <w:pPr>
      <w:keepNext/>
      <w:numPr>
        <w:numId w:val="1"/>
      </w:numPr>
      <w:spacing w:before="240" w:after="40"/>
      <w:outlineLvl w:val="0"/>
    </w:pPr>
    <w:rPr>
      <w:b/>
      <w:i/>
      <w:kern w:val="28"/>
      <w:sz w:val="22"/>
    </w:rPr>
  </w:style>
  <w:style w:type="paragraph" w:styleId="berschrift2">
    <w:name w:val="heading 2"/>
    <w:basedOn w:val="Standard"/>
    <w:next w:val="Standard"/>
    <w:qFormat/>
    <w:rsid w:val="00C605BB"/>
    <w:pPr>
      <w:keepNext/>
      <w:numPr>
        <w:ilvl w:val="1"/>
        <w:numId w:val="1"/>
      </w:numPr>
      <w:spacing w:before="480" w:after="480"/>
      <w:outlineLvl w:val="1"/>
    </w:pPr>
    <w:rPr>
      <w:b/>
      <w:sz w:val="28"/>
    </w:rPr>
  </w:style>
  <w:style w:type="paragraph" w:styleId="berschrift3">
    <w:name w:val="heading 3"/>
    <w:basedOn w:val="Standard"/>
    <w:next w:val="Standard"/>
    <w:qFormat/>
    <w:rsid w:val="00C605BB"/>
    <w:pPr>
      <w:keepNext/>
      <w:numPr>
        <w:ilvl w:val="2"/>
        <w:numId w:val="1"/>
      </w:numPr>
      <w:spacing w:before="480" w:after="480"/>
      <w:outlineLvl w:val="2"/>
    </w:pPr>
    <w:rPr>
      <w:b/>
      <w:sz w:val="32"/>
    </w:rPr>
  </w:style>
  <w:style w:type="paragraph" w:styleId="berschrift4">
    <w:name w:val="heading 4"/>
    <w:basedOn w:val="Standard"/>
    <w:next w:val="Standard"/>
    <w:qFormat/>
    <w:rsid w:val="00C605BB"/>
    <w:pPr>
      <w:keepNext/>
      <w:numPr>
        <w:ilvl w:val="3"/>
        <w:numId w:val="1"/>
      </w:numPr>
      <w:spacing w:after="480"/>
      <w:outlineLvl w:val="3"/>
    </w:pPr>
    <w:rPr>
      <w:b/>
      <w:i/>
      <w:sz w:val="24"/>
    </w:rPr>
  </w:style>
  <w:style w:type="paragraph" w:styleId="berschrift5">
    <w:name w:val="heading 5"/>
    <w:basedOn w:val="Standard"/>
    <w:next w:val="Standard"/>
    <w:qFormat/>
    <w:rsid w:val="00C605BB"/>
    <w:pPr>
      <w:keepNext/>
      <w:numPr>
        <w:ilvl w:val="4"/>
        <w:numId w:val="1"/>
      </w:numPr>
      <w:spacing w:before="480" w:after="480"/>
      <w:outlineLvl w:val="4"/>
    </w:pPr>
    <w:rPr>
      <w:b/>
      <w:i/>
      <w:sz w:val="28"/>
    </w:rPr>
  </w:style>
  <w:style w:type="paragraph" w:styleId="berschrift6">
    <w:name w:val="heading 6"/>
    <w:basedOn w:val="Standard"/>
    <w:next w:val="Standard"/>
    <w:qFormat/>
    <w:rsid w:val="00C605BB"/>
    <w:pPr>
      <w:keepNext/>
      <w:numPr>
        <w:ilvl w:val="5"/>
        <w:numId w:val="1"/>
      </w:numPr>
      <w:spacing w:before="480" w:after="480"/>
      <w:outlineLvl w:val="5"/>
    </w:pPr>
    <w:rPr>
      <w:b/>
      <w:i/>
      <w:sz w:val="32"/>
    </w:rPr>
  </w:style>
  <w:style w:type="paragraph" w:styleId="berschrift7">
    <w:name w:val="heading 7"/>
    <w:basedOn w:val="Standard"/>
    <w:next w:val="Standard"/>
    <w:qFormat/>
    <w:rsid w:val="00C605BB"/>
    <w:pPr>
      <w:keepNext/>
      <w:numPr>
        <w:ilvl w:val="6"/>
        <w:numId w:val="1"/>
      </w:numPr>
      <w:spacing w:after="480"/>
      <w:outlineLvl w:val="6"/>
    </w:pPr>
    <w:rPr>
      <w:b/>
      <w:sz w:val="24"/>
      <w:u w:val="single"/>
    </w:rPr>
  </w:style>
  <w:style w:type="paragraph" w:styleId="berschrift8">
    <w:name w:val="heading 8"/>
    <w:basedOn w:val="Standard"/>
    <w:next w:val="Standard"/>
    <w:qFormat/>
    <w:rsid w:val="00C605BB"/>
    <w:pPr>
      <w:keepNext/>
      <w:numPr>
        <w:ilvl w:val="7"/>
        <w:numId w:val="1"/>
      </w:numPr>
      <w:spacing w:before="480" w:after="480"/>
      <w:outlineLvl w:val="7"/>
    </w:pPr>
    <w:rPr>
      <w:b/>
      <w:sz w:val="28"/>
      <w:u w:val="single"/>
    </w:rPr>
  </w:style>
  <w:style w:type="paragraph" w:styleId="berschrift9">
    <w:name w:val="heading 9"/>
    <w:basedOn w:val="Standard"/>
    <w:next w:val="Standard"/>
    <w:qFormat/>
    <w:rsid w:val="00C605BB"/>
    <w:pPr>
      <w:keepNext/>
      <w:numPr>
        <w:ilvl w:val="8"/>
        <w:numId w:val="1"/>
      </w:numPr>
      <w:spacing w:before="480" w:after="480"/>
      <w:outlineLvl w:val="8"/>
    </w:pPr>
    <w:rPr>
      <w:b/>
      <w:sz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C605B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C605BB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605BB"/>
  </w:style>
  <w:style w:type="paragraph" w:customStyle="1" w:styleId="Standard12">
    <w:name w:val="Standard_12"/>
    <w:basedOn w:val="Standard"/>
    <w:rsid w:val="00C605BB"/>
    <w:pPr>
      <w:spacing w:after="240"/>
    </w:pPr>
  </w:style>
  <w:style w:type="paragraph" w:customStyle="1" w:styleId="Standard06">
    <w:name w:val="Standard_06"/>
    <w:basedOn w:val="Standard"/>
    <w:rsid w:val="00C605BB"/>
    <w:pPr>
      <w:tabs>
        <w:tab w:val="center" w:pos="6521"/>
      </w:tabs>
      <w:spacing w:after="120"/>
    </w:pPr>
  </w:style>
  <w:style w:type="paragraph" w:customStyle="1" w:styleId="PrsenzlisteSDA">
    <w:name w:val="Präsenzliste SDA"/>
    <w:basedOn w:val="Standard"/>
    <w:rsid w:val="00C605BB"/>
    <w:pPr>
      <w:spacing w:after="0"/>
    </w:pPr>
    <w:rPr>
      <w:rFonts w:ascii="Arial Narrow" w:hAnsi="Arial Narrow"/>
      <w:sz w:val="16"/>
    </w:rPr>
  </w:style>
  <w:style w:type="paragraph" w:styleId="Sprechblasentext">
    <w:name w:val="Balloon Text"/>
    <w:basedOn w:val="Standard"/>
    <w:semiHidden/>
    <w:rsid w:val="0022241D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775EB6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rsid w:val="004B13B5"/>
    <w:rPr>
      <w:rFonts w:ascii="Arial" w:hAnsi="Arial"/>
      <w:sz w:val="18"/>
      <w:lang w:val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S2\MDOS\WINOS2\MSOFFICE\WINWORD\VORLAGEN\SDA_BRIE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7828C71D10F482C91C7F78CD3C6BB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399E23-E63E-48EB-9C48-4E5EAA822ED5}"/>
      </w:docPartPr>
      <w:docPartBody>
        <w:p w:rsidR="00786633" w:rsidRDefault="00BC6156" w:rsidP="00BC6156">
          <w:pPr>
            <w:pStyle w:val="C7828C71D10F482C91C7F78CD3C6BBF42"/>
          </w:pPr>
          <w:r w:rsidRPr="005D729A">
            <w:rPr>
              <w:rFonts w:ascii="Verdana" w:hAnsi="Verdana"/>
              <w:b/>
              <w:sz w:val="24"/>
              <w:lang w:val="de-CH"/>
            </w:rPr>
            <w:t>…</w:t>
          </w:r>
        </w:p>
      </w:docPartBody>
    </w:docPart>
    <w:docPart>
      <w:docPartPr>
        <w:name w:val="2A5882E213944AF384C9519A547135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59133A-321B-4DDB-97B2-271BD476FB7B}"/>
      </w:docPartPr>
      <w:docPartBody>
        <w:p w:rsidR="00786633" w:rsidRDefault="00BC6156" w:rsidP="00BC6156">
          <w:pPr>
            <w:pStyle w:val="2A5882E213944AF384C9519A547135042"/>
          </w:pPr>
          <w:r w:rsidRPr="005D729A">
            <w:rPr>
              <w:rFonts w:ascii="Verdana" w:hAnsi="Verdana"/>
              <w:b/>
              <w:sz w:val="24"/>
              <w:lang w:val="de-CH"/>
            </w:rPr>
            <w:t>…</w:t>
          </w:r>
        </w:p>
      </w:docPartBody>
    </w:docPart>
    <w:docPart>
      <w:docPartPr>
        <w:name w:val="F441821CCDD2455FB4868A871E73CB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A084CA-B6B7-41A8-9677-AF57567A0829}"/>
      </w:docPartPr>
      <w:docPartBody>
        <w:p w:rsidR="00786633" w:rsidRDefault="00BC6156" w:rsidP="00BC6156">
          <w:pPr>
            <w:pStyle w:val="F441821CCDD2455FB4868A871E73CB9D2"/>
          </w:pPr>
          <w:r w:rsidRPr="005D729A">
            <w:rPr>
              <w:rFonts w:ascii="Verdana" w:hAnsi="Verdana"/>
              <w:b/>
              <w:sz w:val="24"/>
              <w:lang w:val="de-CH"/>
            </w:rPr>
            <w:t>…</w:t>
          </w:r>
        </w:p>
      </w:docPartBody>
    </w:docPart>
    <w:docPart>
      <w:docPartPr>
        <w:name w:val="022EAF2CAE1F424CB9B0C6FDA4ED4D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D2FA5E-579B-4F32-A9D2-E89ED5A31921}"/>
      </w:docPartPr>
      <w:docPartBody>
        <w:p w:rsidR="00786633" w:rsidRDefault="00BC6156" w:rsidP="00BC6156">
          <w:pPr>
            <w:pStyle w:val="022EAF2CAE1F424CB9B0C6FDA4ED4DC12"/>
          </w:pPr>
          <w:r w:rsidRPr="005D729A">
            <w:rPr>
              <w:rFonts w:ascii="Verdana" w:hAnsi="Verdana"/>
              <w:b/>
              <w:sz w:val="24"/>
              <w:lang w:val="de-CH"/>
            </w:rPr>
            <w:t>…</w:t>
          </w:r>
        </w:p>
      </w:docPartBody>
    </w:docPart>
    <w:docPart>
      <w:docPartPr>
        <w:name w:val="1FB6308DE8074CD99C6130759433F1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4F86DE-2745-4E1D-B376-FC66737CF5CB}"/>
      </w:docPartPr>
      <w:docPartBody>
        <w:p w:rsidR="00786633" w:rsidRDefault="00BC6156" w:rsidP="00BC6156">
          <w:pPr>
            <w:pStyle w:val="1FB6308DE8074CD99C6130759433F1302"/>
          </w:pPr>
          <w:r w:rsidRPr="005D729A">
            <w:rPr>
              <w:rFonts w:ascii="Verdana" w:hAnsi="Verdana"/>
              <w:b/>
              <w:sz w:val="24"/>
              <w:lang w:val="de-CH"/>
            </w:rPr>
            <w:t>…</w:t>
          </w:r>
        </w:p>
      </w:docPartBody>
    </w:docPart>
    <w:docPart>
      <w:docPartPr>
        <w:name w:val="5B04622A93184FE8BAC90A9A6C5548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320F5C-9B3D-453F-9E5A-C82FE2443A0D}"/>
      </w:docPartPr>
      <w:docPartBody>
        <w:p w:rsidR="00786633" w:rsidRDefault="00BC6156" w:rsidP="00BC6156">
          <w:pPr>
            <w:pStyle w:val="5B04622A93184FE8BAC90A9A6C55488A2"/>
          </w:pPr>
          <w:r w:rsidRPr="005D729A">
            <w:rPr>
              <w:rFonts w:ascii="Verdana" w:hAnsi="Verdana"/>
              <w:b/>
              <w:sz w:val="24"/>
              <w:lang w:val="de-CH"/>
            </w:rPr>
            <w:t>…</w:t>
          </w:r>
        </w:p>
      </w:docPartBody>
    </w:docPart>
    <w:docPart>
      <w:docPartPr>
        <w:name w:val="443CB078956D42548E6C34D61C6236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05ADC2-3FBE-4412-97A5-FF76417239CD}"/>
      </w:docPartPr>
      <w:docPartBody>
        <w:p w:rsidR="00786633" w:rsidRDefault="00BC6156" w:rsidP="00BC6156">
          <w:pPr>
            <w:pStyle w:val="443CB078956D42548E6C34D61C6236A52"/>
          </w:pPr>
          <w:r>
            <w:rPr>
              <w:rFonts w:ascii="Verdana" w:hAnsi="Verdana"/>
              <w:sz w:val="24"/>
              <w:lang w:val="de-CH"/>
            </w:rPr>
            <w:t>…</w:t>
          </w:r>
        </w:p>
      </w:docPartBody>
    </w:docPart>
    <w:docPart>
      <w:docPartPr>
        <w:name w:val="FF38215294DD4163BEDD1388862290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D3AE48-23BB-488E-84D0-7A755A578D55}"/>
      </w:docPartPr>
      <w:docPartBody>
        <w:p w:rsidR="00786633" w:rsidRDefault="00BC6156" w:rsidP="00BC6156">
          <w:pPr>
            <w:pStyle w:val="FF38215294DD4163BEDD1388862290702"/>
          </w:pPr>
          <w:r>
            <w:rPr>
              <w:rFonts w:ascii="Verdana" w:hAnsi="Verdana"/>
              <w:sz w:val="24"/>
              <w:lang w:val="de-CH"/>
            </w:rPr>
            <w:t>…</w:t>
          </w:r>
        </w:p>
      </w:docPartBody>
    </w:docPart>
    <w:docPart>
      <w:docPartPr>
        <w:name w:val="2587A3A5897848F8913D1AB18F0D81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18BBBF-15AB-457C-9EAE-715EFE75C369}"/>
      </w:docPartPr>
      <w:docPartBody>
        <w:p w:rsidR="00786633" w:rsidRDefault="00BC6156" w:rsidP="00BC6156">
          <w:pPr>
            <w:pStyle w:val="2587A3A5897848F8913D1AB18F0D81042"/>
          </w:pPr>
          <w:r w:rsidRPr="005D729A">
            <w:rPr>
              <w:rFonts w:ascii="Verdana" w:hAnsi="Verdana"/>
              <w:b/>
              <w:sz w:val="24"/>
              <w:lang w:val="de-CH"/>
            </w:rPr>
            <w:t>…</w:t>
          </w:r>
        </w:p>
      </w:docPartBody>
    </w:docPart>
    <w:docPart>
      <w:docPartPr>
        <w:name w:val="E1795C6B2D934A34BB1B6A2AA9421C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4D0037-ECE5-4707-9E5D-5D55418D3D18}"/>
      </w:docPartPr>
      <w:docPartBody>
        <w:p w:rsidR="00786633" w:rsidRDefault="00BC6156" w:rsidP="00BC6156">
          <w:pPr>
            <w:pStyle w:val="E1795C6B2D934A34BB1B6A2AA9421C582"/>
          </w:pPr>
          <w:r w:rsidRPr="005D729A">
            <w:rPr>
              <w:rFonts w:ascii="Verdana" w:hAnsi="Verdana"/>
              <w:b/>
              <w:sz w:val="24"/>
              <w:lang w:val="de-CH"/>
            </w:rPr>
            <w:t>…</w:t>
          </w:r>
        </w:p>
      </w:docPartBody>
    </w:docPart>
    <w:docPart>
      <w:docPartPr>
        <w:name w:val="B32D864BF6E244AFAE6985CE884763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B7176C-ED45-4136-993E-428D79D28597}"/>
      </w:docPartPr>
      <w:docPartBody>
        <w:p w:rsidR="00786633" w:rsidRDefault="00BC6156" w:rsidP="00BC6156">
          <w:pPr>
            <w:pStyle w:val="B32D864BF6E244AFAE6985CE884763E01"/>
          </w:pPr>
          <w:r w:rsidRPr="005D729A">
            <w:rPr>
              <w:rFonts w:ascii="Verdana" w:hAnsi="Verdana"/>
              <w:b/>
              <w:sz w:val="24"/>
              <w:lang w:val="de-CH"/>
            </w:rPr>
            <w:t>…</w:t>
          </w:r>
        </w:p>
      </w:docPartBody>
    </w:docPart>
    <w:docPart>
      <w:docPartPr>
        <w:name w:val="C11256FEB6454768A1393E346F9192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33203F-05DC-4C10-BB4C-181379B5CEFE}"/>
      </w:docPartPr>
      <w:docPartBody>
        <w:p w:rsidR="00786633" w:rsidRDefault="00BC6156" w:rsidP="00BC6156">
          <w:pPr>
            <w:pStyle w:val="C11256FEB6454768A1393E346F9192A31"/>
          </w:pPr>
          <w:r w:rsidRPr="005D729A">
            <w:rPr>
              <w:rFonts w:ascii="Verdana" w:hAnsi="Verdana"/>
              <w:b/>
              <w:sz w:val="24"/>
              <w:lang w:val="de-CH"/>
            </w:rPr>
            <w:t>…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481706"/>
    <w:rsid w:val="0023531E"/>
    <w:rsid w:val="00481706"/>
    <w:rsid w:val="0056267B"/>
    <w:rsid w:val="006D0D6A"/>
    <w:rsid w:val="00786633"/>
    <w:rsid w:val="00A15CF2"/>
    <w:rsid w:val="00BC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8663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81706"/>
    <w:rPr>
      <w:color w:val="808080"/>
    </w:rPr>
  </w:style>
  <w:style w:type="paragraph" w:customStyle="1" w:styleId="266D8AC2013D479782E38380F327B202">
    <w:name w:val="266D8AC2013D479782E38380F327B202"/>
    <w:rsid w:val="00481706"/>
  </w:style>
  <w:style w:type="paragraph" w:customStyle="1" w:styleId="C7828C71D10F482C91C7F78CD3C6BBF4">
    <w:name w:val="C7828C71D10F482C91C7F78CD3C6BBF4"/>
    <w:rsid w:val="00481706"/>
  </w:style>
  <w:style w:type="paragraph" w:customStyle="1" w:styleId="2A5882E213944AF384C9519A54713504">
    <w:name w:val="2A5882E213944AF384C9519A54713504"/>
    <w:rsid w:val="00481706"/>
  </w:style>
  <w:style w:type="paragraph" w:customStyle="1" w:styleId="F441821CCDD2455FB4868A871E73CB9D">
    <w:name w:val="F441821CCDD2455FB4868A871E73CB9D"/>
    <w:rsid w:val="00481706"/>
  </w:style>
  <w:style w:type="paragraph" w:customStyle="1" w:styleId="022EAF2CAE1F424CB9B0C6FDA4ED4DC1">
    <w:name w:val="022EAF2CAE1F424CB9B0C6FDA4ED4DC1"/>
    <w:rsid w:val="00481706"/>
  </w:style>
  <w:style w:type="paragraph" w:customStyle="1" w:styleId="1FB6308DE8074CD99C6130759433F130">
    <w:name w:val="1FB6308DE8074CD99C6130759433F130"/>
    <w:rsid w:val="00481706"/>
  </w:style>
  <w:style w:type="paragraph" w:customStyle="1" w:styleId="5B04622A93184FE8BAC90A9A6C55488A">
    <w:name w:val="5B04622A93184FE8BAC90A9A6C55488A"/>
    <w:rsid w:val="00481706"/>
  </w:style>
  <w:style w:type="paragraph" w:customStyle="1" w:styleId="443CB078956D42548E6C34D61C6236A5">
    <w:name w:val="443CB078956D42548E6C34D61C6236A5"/>
    <w:rsid w:val="00481706"/>
  </w:style>
  <w:style w:type="paragraph" w:customStyle="1" w:styleId="FF38215294DD4163BEDD138886229070">
    <w:name w:val="FF38215294DD4163BEDD138886229070"/>
    <w:rsid w:val="00481706"/>
  </w:style>
  <w:style w:type="paragraph" w:customStyle="1" w:styleId="2587A3A5897848F8913D1AB18F0D8104">
    <w:name w:val="2587A3A5897848F8913D1AB18F0D8104"/>
    <w:rsid w:val="00481706"/>
  </w:style>
  <w:style w:type="paragraph" w:customStyle="1" w:styleId="E1795C6B2D934A34BB1B6A2AA9421C58">
    <w:name w:val="E1795C6B2D934A34BB1B6A2AA9421C58"/>
    <w:rsid w:val="00481706"/>
  </w:style>
  <w:style w:type="paragraph" w:customStyle="1" w:styleId="B32D864BF6E244AFAE6985CE884763E0">
    <w:name w:val="B32D864BF6E244AFAE6985CE884763E0"/>
    <w:rsid w:val="0048170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C7828C71D10F482C91C7F78CD3C6BBF41">
    <w:name w:val="C7828C71D10F482C91C7F78CD3C6BBF41"/>
    <w:rsid w:val="0048170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2A5882E213944AF384C9519A547135041">
    <w:name w:val="2A5882E213944AF384C9519A547135041"/>
    <w:rsid w:val="0048170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F441821CCDD2455FB4868A871E73CB9D1">
    <w:name w:val="F441821CCDD2455FB4868A871E73CB9D1"/>
    <w:rsid w:val="0048170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022EAF2CAE1F424CB9B0C6FDA4ED4DC11">
    <w:name w:val="022EAF2CAE1F424CB9B0C6FDA4ED4DC11"/>
    <w:rsid w:val="0048170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1FB6308DE8074CD99C6130759433F1301">
    <w:name w:val="1FB6308DE8074CD99C6130759433F1301"/>
    <w:rsid w:val="0048170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443CB078956D42548E6C34D61C6236A51">
    <w:name w:val="443CB078956D42548E6C34D61C6236A51"/>
    <w:rsid w:val="0048170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5B04622A93184FE8BAC90A9A6C55488A1">
    <w:name w:val="5B04622A93184FE8BAC90A9A6C55488A1"/>
    <w:rsid w:val="0048170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FF38215294DD4163BEDD1388862290701">
    <w:name w:val="FF38215294DD4163BEDD1388862290701"/>
    <w:rsid w:val="0048170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2587A3A5897848F8913D1AB18F0D81041">
    <w:name w:val="2587A3A5897848F8913D1AB18F0D81041"/>
    <w:rsid w:val="0048170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E1795C6B2D934A34BB1B6A2AA9421C581">
    <w:name w:val="E1795C6B2D934A34BB1B6A2AA9421C581"/>
    <w:rsid w:val="0048170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C11256FEB6454768A1393E346F9192A3">
    <w:name w:val="C11256FEB6454768A1393E346F9192A3"/>
    <w:rsid w:val="00481706"/>
  </w:style>
  <w:style w:type="paragraph" w:customStyle="1" w:styleId="B32D864BF6E244AFAE6985CE884763E01">
    <w:name w:val="B32D864BF6E244AFAE6985CE884763E01"/>
    <w:rsid w:val="00BC615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C7828C71D10F482C91C7F78CD3C6BBF42">
    <w:name w:val="C7828C71D10F482C91C7F78CD3C6BBF42"/>
    <w:rsid w:val="00BC615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2A5882E213944AF384C9519A547135042">
    <w:name w:val="2A5882E213944AF384C9519A547135042"/>
    <w:rsid w:val="00BC615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F441821CCDD2455FB4868A871E73CB9D2">
    <w:name w:val="F441821CCDD2455FB4868A871E73CB9D2"/>
    <w:rsid w:val="00BC615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022EAF2CAE1F424CB9B0C6FDA4ED4DC12">
    <w:name w:val="022EAF2CAE1F424CB9B0C6FDA4ED4DC12"/>
    <w:rsid w:val="00BC615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1FB6308DE8074CD99C6130759433F1302">
    <w:name w:val="1FB6308DE8074CD99C6130759433F1302"/>
    <w:rsid w:val="00BC615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443CB078956D42548E6C34D61C6236A52">
    <w:name w:val="443CB078956D42548E6C34D61C6236A52"/>
    <w:rsid w:val="00BC615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5B04622A93184FE8BAC90A9A6C55488A2">
    <w:name w:val="5B04622A93184FE8BAC90A9A6C55488A2"/>
    <w:rsid w:val="00BC615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FF38215294DD4163BEDD1388862290702">
    <w:name w:val="FF38215294DD4163BEDD1388862290702"/>
    <w:rsid w:val="00BC615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C11256FEB6454768A1393E346F9192A31">
    <w:name w:val="C11256FEB6454768A1393E346F9192A31"/>
    <w:rsid w:val="00BC615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2587A3A5897848F8913D1AB18F0D81042">
    <w:name w:val="2587A3A5897848F8913D1AB18F0D81042"/>
    <w:rsid w:val="00BC615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  <w:style w:type="paragraph" w:customStyle="1" w:styleId="E1795C6B2D934A34BB1B6A2AA9421C582">
    <w:name w:val="E1795C6B2D934A34BB1B6A2AA9421C582"/>
    <w:rsid w:val="00BC6156"/>
    <w:pPr>
      <w:spacing w:after="60" w:line="240" w:lineRule="auto"/>
    </w:pPr>
    <w:rPr>
      <w:rFonts w:ascii="Arial" w:eastAsia="Times New Roman" w:hAnsi="Arial" w:cs="Times New Roman"/>
      <w:sz w:val="18"/>
      <w:szCs w:val="20"/>
      <w:lang w:val="de-DE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02F0E-31CB-4B76-B10A-7C528F3AF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SDA_BRIE.DOT</Template>
  <TotalTime>0</TotalTime>
  <Pages>1</Pages>
  <Words>58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Erhebungsblatt SDA</vt:lpstr>
    </vt:vector>
  </TitlesOfParts>
  <Company>STCH</Company>
  <LinksUpToDate>false</LinksUpToDate>
  <CharactersWithSpaces>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Unterschriften</dc:title>
  <dc:creator>SDA - Beni Petris</dc:creator>
  <dc:description>Version bilingue 2011</dc:description>
  <cp:lastModifiedBy>Beni Petris</cp:lastModifiedBy>
  <cp:revision>2</cp:revision>
  <cp:lastPrinted>2011-05-13T04:17:00Z</cp:lastPrinted>
  <dcterms:created xsi:type="dcterms:W3CDTF">2011-05-13T04:17:00Z</dcterms:created>
  <dcterms:modified xsi:type="dcterms:W3CDTF">2011-05-13T04:17:00Z</dcterms:modified>
</cp:coreProperties>
</file>